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9164" w14:textId="77777777" w:rsidR="00F605FE" w:rsidRDefault="00F605FE" w:rsidP="00C204BA">
      <w:pPr>
        <w:rPr>
          <w:sz w:val="20"/>
        </w:rPr>
      </w:pPr>
    </w:p>
    <w:p w14:paraId="178590A8" w14:textId="41CE90E3" w:rsidR="00F605FE" w:rsidRPr="00F605FE" w:rsidRDefault="00591599" w:rsidP="00C204BA">
      <w:pPr>
        <w:rPr>
          <w:sz w:val="20"/>
          <w:highlight w:val="yellow"/>
        </w:rPr>
      </w:pPr>
      <w:r>
        <w:rPr>
          <w:sz w:val="20"/>
          <w:highlight w:val="yellow"/>
        </w:rPr>
        <w:t>FONAP-M</w:t>
      </w:r>
      <w:r w:rsidR="00ED0C05">
        <w:rPr>
          <w:sz w:val="20"/>
          <w:highlight w:val="yellow"/>
        </w:rPr>
        <w:t>ember</w:t>
      </w:r>
    </w:p>
    <w:p w14:paraId="7A0B4303" w14:textId="07F9E2E8" w:rsidR="00F605FE" w:rsidRDefault="00F605FE" w:rsidP="00C204BA">
      <w:pPr>
        <w:rPr>
          <w:sz w:val="20"/>
        </w:rPr>
      </w:pPr>
      <w:proofErr w:type="spellStart"/>
      <w:r w:rsidRPr="00ED0C05">
        <w:rPr>
          <w:sz w:val="20"/>
          <w:highlight w:val="yellow"/>
        </w:rPr>
        <w:t>A</w:t>
      </w:r>
      <w:r w:rsidR="00ED0C05" w:rsidRPr="00ED0C05">
        <w:rPr>
          <w:sz w:val="20"/>
          <w:highlight w:val="yellow"/>
        </w:rPr>
        <w:t>ddress</w:t>
      </w:r>
      <w:proofErr w:type="spellEnd"/>
    </w:p>
    <w:p w14:paraId="1D16BCF5" w14:textId="77777777" w:rsidR="00F605FE" w:rsidRDefault="00F605FE" w:rsidP="00C204BA">
      <w:pPr>
        <w:rPr>
          <w:sz w:val="20"/>
        </w:rPr>
      </w:pPr>
    </w:p>
    <w:p w14:paraId="0C5BC804" w14:textId="77777777" w:rsidR="00F605FE" w:rsidRDefault="00F605FE" w:rsidP="00C204BA">
      <w:pPr>
        <w:rPr>
          <w:sz w:val="20"/>
        </w:rPr>
      </w:pPr>
    </w:p>
    <w:p w14:paraId="38150018" w14:textId="77777777" w:rsidR="00591599" w:rsidRDefault="00591599" w:rsidP="00C204BA">
      <w:pPr>
        <w:rPr>
          <w:sz w:val="20"/>
        </w:rPr>
      </w:pPr>
    </w:p>
    <w:p w14:paraId="18B16CDE" w14:textId="77777777" w:rsidR="00C204BA" w:rsidRDefault="00C204BA" w:rsidP="00C204BA">
      <w:pPr>
        <w:rPr>
          <w:sz w:val="20"/>
        </w:rPr>
      </w:pPr>
      <w:r w:rsidRPr="00A02392">
        <w:rPr>
          <w:sz w:val="20"/>
        </w:rPr>
        <w:t>Forum Nachhaltiges Palmöl e.V.</w:t>
      </w:r>
    </w:p>
    <w:p w14:paraId="69AA3373" w14:textId="77777777" w:rsidR="00CD4CFF" w:rsidRPr="00A02392" w:rsidRDefault="00CD4CFF" w:rsidP="00C204BA">
      <w:pPr>
        <w:rPr>
          <w:sz w:val="20"/>
        </w:rPr>
      </w:pPr>
      <w:r>
        <w:rPr>
          <w:sz w:val="20"/>
        </w:rPr>
        <w:t>c/o GIZ GmbH</w:t>
      </w:r>
    </w:p>
    <w:p w14:paraId="4184A276" w14:textId="77777777" w:rsidR="00C204BA" w:rsidRPr="00A02392" w:rsidRDefault="00C204BA" w:rsidP="00C204BA">
      <w:pPr>
        <w:rPr>
          <w:sz w:val="20"/>
        </w:rPr>
      </w:pPr>
      <w:r w:rsidRPr="00A02392">
        <w:rPr>
          <w:sz w:val="20"/>
        </w:rPr>
        <w:t xml:space="preserve">Friedrich-Ebert-Allee </w:t>
      </w:r>
      <w:r w:rsidR="009F2B2B">
        <w:rPr>
          <w:sz w:val="20"/>
        </w:rPr>
        <w:t xml:space="preserve">32 + </w:t>
      </w:r>
      <w:r w:rsidRPr="00A02392">
        <w:rPr>
          <w:sz w:val="20"/>
        </w:rPr>
        <w:t>36</w:t>
      </w:r>
    </w:p>
    <w:p w14:paraId="185960FC" w14:textId="77777777" w:rsidR="00C204BA" w:rsidRPr="00A02392" w:rsidRDefault="00C204BA" w:rsidP="00C204BA">
      <w:pPr>
        <w:rPr>
          <w:sz w:val="20"/>
        </w:rPr>
      </w:pPr>
      <w:r w:rsidRPr="00A02392">
        <w:rPr>
          <w:sz w:val="20"/>
        </w:rPr>
        <w:t>53113 Bonn</w:t>
      </w:r>
    </w:p>
    <w:p w14:paraId="37EA6E67" w14:textId="77777777" w:rsidR="00C204BA" w:rsidRPr="00A02392" w:rsidRDefault="00C204BA" w:rsidP="00C204BA">
      <w:pPr>
        <w:rPr>
          <w:sz w:val="20"/>
        </w:rPr>
      </w:pPr>
    </w:p>
    <w:p w14:paraId="379A2A81" w14:textId="77777777" w:rsidR="00C204BA" w:rsidRPr="00A02392" w:rsidRDefault="00C204BA" w:rsidP="00C204BA">
      <w:pPr>
        <w:rPr>
          <w:sz w:val="20"/>
        </w:rPr>
      </w:pPr>
    </w:p>
    <w:p w14:paraId="305D5C79" w14:textId="77777777" w:rsidR="00C204BA" w:rsidRPr="00A02392" w:rsidRDefault="00C204BA" w:rsidP="00C204BA">
      <w:pPr>
        <w:rPr>
          <w:sz w:val="20"/>
        </w:rPr>
      </w:pPr>
    </w:p>
    <w:p w14:paraId="08B15DFC" w14:textId="1A3BE5F5" w:rsidR="00C204BA" w:rsidRPr="00ED0C05" w:rsidRDefault="00C204BA" w:rsidP="00C204BA">
      <w:pPr>
        <w:rPr>
          <w:sz w:val="20"/>
          <w:lang w:val="en-US"/>
        </w:rPr>
      </w:pPr>
      <w:r w:rsidRPr="00A02392">
        <w:rPr>
          <w:sz w:val="20"/>
        </w:rPr>
        <w:tab/>
      </w:r>
      <w:r w:rsidRPr="00A02392">
        <w:rPr>
          <w:sz w:val="20"/>
        </w:rPr>
        <w:tab/>
      </w:r>
      <w:r w:rsidRPr="00A02392">
        <w:rPr>
          <w:sz w:val="20"/>
        </w:rPr>
        <w:tab/>
      </w:r>
      <w:r w:rsidRPr="00A02392">
        <w:rPr>
          <w:sz w:val="20"/>
        </w:rPr>
        <w:tab/>
      </w:r>
      <w:r w:rsidRPr="00A02392">
        <w:rPr>
          <w:sz w:val="20"/>
        </w:rPr>
        <w:tab/>
        <w:t xml:space="preserve">             </w:t>
      </w:r>
      <w:r w:rsidRPr="00A02392">
        <w:rPr>
          <w:sz w:val="20"/>
        </w:rPr>
        <w:tab/>
      </w:r>
      <w:r w:rsidR="00F605FE" w:rsidRPr="00ED0C05">
        <w:rPr>
          <w:sz w:val="20"/>
          <w:lang w:val="en-US"/>
        </w:rPr>
        <w:t xml:space="preserve">                                                           </w:t>
      </w:r>
      <w:r w:rsidR="00F605FE" w:rsidRPr="00ED0C05">
        <w:rPr>
          <w:sz w:val="20"/>
          <w:highlight w:val="yellow"/>
          <w:lang w:val="en-US"/>
        </w:rPr>
        <w:t>Dat</w:t>
      </w:r>
      <w:r w:rsidR="00ED0C05" w:rsidRPr="00ED0C05">
        <w:rPr>
          <w:sz w:val="20"/>
          <w:lang w:val="en-US"/>
        </w:rPr>
        <w:t>e</w:t>
      </w:r>
    </w:p>
    <w:p w14:paraId="176F3FBA" w14:textId="77777777" w:rsidR="00C204BA" w:rsidRPr="00ED0C05" w:rsidRDefault="00C204BA" w:rsidP="00C204BA">
      <w:pPr>
        <w:rPr>
          <w:sz w:val="20"/>
          <w:lang w:val="en-US"/>
        </w:rPr>
      </w:pPr>
    </w:p>
    <w:p w14:paraId="07D29807" w14:textId="5DF76D40" w:rsidR="00C204BA" w:rsidRPr="00ED0C05" w:rsidRDefault="00ED0C05" w:rsidP="00C204BA">
      <w:pPr>
        <w:rPr>
          <w:b/>
          <w:sz w:val="20"/>
          <w:lang w:val="en-US"/>
        </w:rPr>
      </w:pPr>
      <w:r w:rsidRPr="00ED0C05">
        <w:rPr>
          <w:sz w:val="20"/>
          <w:lang w:val="en-US"/>
        </w:rPr>
        <w:t>Authori</w:t>
      </w:r>
      <w:r>
        <w:rPr>
          <w:sz w:val="20"/>
          <w:lang w:val="en-US"/>
        </w:rPr>
        <w:t>z</w:t>
      </w:r>
      <w:r w:rsidRPr="00ED0C05">
        <w:rPr>
          <w:sz w:val="20"/>
          <w:lang w:val="en-US"/>
        </w:rPr>
        <w:t>ation</w:t>
      </w:r>
    </w:p>
    <w:p w14:paraId="351EEAE8" w14:textId="77777777" w:rsidR="00A02392" w:rsidRPr="00ED0C05" w:rsidRDefault="00A02392" w:rsidP="00C204BA">
      <w:pPr>
        <w:rPr>
          <w:sz w:val="20"/>
          <w:lang w:val="en-US"/>
        </w:rPr>
      </w:pPr>
    </w:p>
    <w:p w14:paraId="7E26A01E" w14:textId="77777777" w:rsidR="00C204BA" w:rsidRPr="00ED0C05" w:rsidRDefault="00C204BA" w:rsidP="00C204BA">
      <w:pPr>
        <w:rPr>
          <w:sz w:val="20"/>
          <w:lang w:val="en-US"/>
        </w:rPr>
      </w:pPr>
    </w:p>
    <w:p w14:paraId="4A8F8CDE" w14:textId="2992D6AB" w:rsidR="00ED0C05" w:rsidRPr="00ED0C05" w:rsidRDefault="00ED0C05" w:rsidP="00ED0C05">
      <w:pPr>
        <w:rPr>
          <w:sz w:val="20"/>
          <w:lang w:val="en-US"/>
        </w:rPr>
      </w:pPr>
      <w:r w:rsidRPr="00ED0C05">
        <w:rPr>
          <w:sz w:val="20"/>
          <w:lang w:val="en-US"/>
        </w:rPr>
        <w:t>Dear Sir or Madam</w:t>
      </w:r>
      <w:r>
        <w:rPr>
          <w:sz w:val="20"/>
          <w:lang w:val="en-US"/>
        </w:rPr>
        <w:t>,</w:t>
      </w:r>
    </w:p>
    <w:p w14:paraId="001BFC5D" w14:textId="77777777" w:rsidR="00ED0C05" w:rsidRPr="00ED0C05" w:rsidRDefault="00ED0C05" w:rsidP="00ED0C05">
      <w:pPr>
        <w:rPr>
          <w:sz w:val="20"/>
          <w:lang w:val="en-US"/>
        </w:rPr>
      </w:pPr>
    </w:p>
    <w:p w14:paraId="4CAD3BD9" w14:textId="01421BA4" w:rsidR="00ED0C05" w:rsidRPr="00ED0C05" w:rsidRDefault="00ED0C05" w:rsidP="00ED0C05">
      <w:pPr>
        <w:rPr>
          <w:sz w:val="20"/>
          <w:lang w:val="en-US"/>
        </w:rPr>
      </w:pPr>
      <w:r>
        <w:rPr>
          <w:sz w:val="20"/>
          <w:lang w:val="en-US"/>
        </w:rPr>
        <w:t>W</w:t>
      </w:r>
      <w:r w:rsidRPr="00ED0C05">
        <w:rPr>
          <w:sz w:val="20"/>
          <w:lang w:val="en-US"/>
        </w:rPr>
        <w:t>e hereby confirm</w:t>
      </w:r>
      <w:r>
        <w:rPr>
          <w:sz w:val="20"/>
          <w:lang w:val="en-US"/>
        </w:rPr>
        <w:t>,</w:t>
      </w:r>
      <w:r w:rsidRPr="00ED0C05">
        <w:rPr>
          <w:sz w:val="20"/>
          <w:lang w:val="en-US"/>
        </w:rPr>
        <w:t xml:space="preserve"> that we _____________________(please insert FONAP member here) </w:t>
      </w:r>
      <w:r>
        <w:rPr>
          <w:sz w:val="20"/>
          <w:lang w:val="en-US"/>
        </w:rPr>
        <w:t xml:space="preserve">authorize </w:t>
      </w:r>
      <w:r w:rsidRPr="00ED0C05">
        <w:rPr>
          <w:sz w:val="20"/>
          <w:lang w:val="en-US"/>
        </w:rPr>
        <w:t>the following persons</w:t>
      </w:r>
    </w:p>
    <w:p w14:paraId="2CDDD94A" w14:textId="77777777" w:rsidR="00ED0C05" w:rsidRPr="00ED0C05" w:rsidRDefault="00ED0C05" w:rsidP="00ED0C05">
      <w:pPr>
        <w:rPr>
          <w:sz w:val="20"/>
          <w:lang w:val="en-US"/>
        </w:rPr>
      </w:pPr>
    </w:p>
    <w:p w14:paraId="55E5AB7F" w14:textId="77777777" w:rsidR="00ED0C05" w:rsidRPr="00ED0C05" w:rsidRDefault="00ED0C05" w:rsidP="00ED0C05">
      <w:pPr>
        <w:rPr>
          <w:sz w:val="20"/>
          <w:lang w:val="en-US"/>
        </w:rPr>
      </w:pPr>
      <w:r w:rsidRPr="00ED0C05">
        <w:rPr>
          <w:sz w:val="20"/>
          <w:lang w:val="en-US"/>
        </w:rPr>
        <w:t>1. Mr. / Mrs. _____________________, or</w:t>
      </w:r>
    </w:p>
    <w:p w14:paraId="66F10924" w14:textId="77777777" w:rsidR="00ED0C05" w:rsidRPr="00ED0C05" w:rsidRDefault="00ED0C05" w:rsidP="00ED0C05">
      <w:pPr>
        <w:rPr>
          <w:sz w:val="20"/>
          <w:lang w:val="en-US"/>
        </w:rPr>
      </w:pPr>
      <w:r w:rsidRPr="00ED0C05">
        <w:rPr>
          <w:sz w:val="20"/>
          <w:lang w:val="en-US"/>
        </w:rPr>
        <w:t>2. Mr./Mrs. _____________________, or</w:t>
      </w:r>
    </w:p>
    <w:p w14:paraId="47F89A65" w14:textId="77777777" w:rsidR="00ED0C05" w:rsidRPr="00ED0C05" w:rsidRDefault="00ED0C05" w:rsidP="00ED0C05">
      <w:pPr>
        <w:rPr>
          <w:sz w:val="20"/>
          <w:lang w:val="en-US"/>
        </w:rPr>
      </w:pPr>
      <w:r w:rsidRPr="00ED0C05">
        <w:rPr>
          <w:sz w:val="20"/>
          <w:lang w:val="en-US"/>
        </w:rPr>
        <w:t>3. Mr./Mrs. _____________________</w:t>
      </w:r>
    </w:p>
    <w:p w14:paraId="2747F93F" w14:textId="77777777" w:rsidR="00ED0C05" w:rsidRPr="00ED0C05" w:rsidRDefault="00ED0C05" w:rsidP="00ED0C05">
      <w:pPr>
        <w:rPr>
          <w:sz w:val="20"/>
          <w:lang w:val="en-US"/>
        </w:rPr>
      </w:pPr>
    </w:p>
    <w:p w14:paraId="0F31B696" w14:textId="25DD5F5D" w:rsidR="00ED0C05" w:rsidRPr="00ED0C05" w:rsidRDefault="00ED0C05" w:rsidP="00ED0C05">
      <w:pPr>
        <w:rPr>
          <w:sz w:val="20"/>
          <w:lang w:val="en-US"/>
        </w:rPr>
      </w:pPr>
      <w:r w:rsidRPr="00ED0C05">
        <w:rPr>
          <w:sz w:val="20"/>
          <w:lang w:val="en-US"/>
        </w:rPr>
        <w:t>to represent us in all activities in the Forum</w:t>
      </w:r>
      <w:r w:rsidRPr="00ED0C05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for </w:t>
      </w:r>
      <w:r w:rsidRPr="00ED0C05">
        <w:rPr>
          <w:sz w:val="20"/>
          <w:lang w:val="en-US"/>
        </w:rPr>
        <w:t>Sustainable Palm Oil, including legally binding decisions. The voting rights for all resolutions in the Forum</w:t>
      </w:r>
      <w:r w:rsidRPr="00ED0C05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for </w:t>
      </w:r>
      <w:r w:rsidRPr="00ED0C05">
        <w:rPr>
          <w:sz w:val="20"/>
          <w:lang w:val="en-US"/>
        </w:rPr>
        <w:t>Sustainable Palm Oil</w:t>
      </w:r>
      <w:r>
        <w:rPr>
          <w:sz w:val="20"/>
          <w:lang w:val="en-US"/>
        </w:rPr>
        <w:t xml:space="preserve"> </w:t>
      </w:r>
      <w:r w:rsidRPr="00ED0C05">
        <w:rPr>
          <w:sz w:val="20"/>
          <w:lang w:val="en-US"/>
        </w:rPr>
        <w:t>are transferred to all persons listed here with immediate effect until revoked.</w:t>
      </w:r>
    </w:p>
    <w:p w14:paraId="01366406" w14:textId="77777777" w:rsidR="00ED0C05" w:rsidRPr="00ED0C05" w:rsidRDefault="00ED0C05" w:rsidP="00ED0C05">
      <w:pPr>
        <w:rPr>
          <w:sz w:val="20"/>
          <w:lang w:val="en-US"/>
        </w:rPr>
      </w:pPr>
    </w:p>
    <w:p w14:paraId="1EA7F141" w14:textId="77777777" w:rsidR="00ED0C05" w:rsidRPr="00ED0C05" w:rsidRDefault="00ED0C05" w:rsidP="00ED0C05">
      <w:pPr>
        <w:rPr>
          <w:sz w:val="20"/>
          <w:lang w:val="en-US"/>
        </w:rPr>
      </w:pPr>
    </w:p>
    <w:p w14:paraId="2BDF1180" w14:textId="77777777" w:rsidR="00ED0C05" w:rsidRPr="00ED0C05" w:rsidRDefault="00ED0C05" w:rsidP="00ED0C05">
      <w:pPr>
        <w:rPr>
          <w:sz w:val="20"/>
          <w:lang w:val="en-US"/>
        </w:rPr>
      </w:pPr>
    </w:p>
    <w:p w14:paraId="7EC68D25" w14:textId="7E66019F" w:rsidR="00591599" w:rsidRPr="00591599" w:rsidRDefault="00ED0C05" w:rsidP="00C204BA">
      <w:pPr>
        <w:rPr>
          <w:sz w:val="20"/>
          <w:highlight w:val="yellow"/>
        </w:rPr>
      </w:pPr>
      <w:r>
        <w:rPr>
          <w:sz w:val="20"/>
          <w:highlight w:val="yellow"/>
        </w:rPr>
        <w:t>Place</w:t>
      </w:r>
      <w:r w:rsidR="00591599" w:rsidRPr="00591599">
        <w:rPr>
          <w:sz w:val="20"/>
          <w:highlight w:val="yellow"/>
        </w:rPr>
        <w:t>, Dat</w:t>
      </w:r>
      <w:r>
        <w:rPr>
          <w:sz w:val="20"/>
          <w:highlight w:val="yellow"/>
        </w:rPr>
        <w:t>e</w:t>
      </w:r>
    </w:p>
    <w:p w14:paraId="2221CBD7" w14:textId="77777777" w:rsidR="00591599" w:rsidRPr="00591599" w:rsidRDefault="00591599" w:rsidP="00C204BA">
      <w:pPr>
        <w:rPr>
          <w:sz w:val="20"/>
          <w:highlight w:val="yellow"/>
        </w:rPr>
      </w:pPr>
    </w:p>
    <w:p w14:paraId="0595B347" w14:textId="3FB13352" w:rsidR="00591599" w:rsidRPr="00A02392" w:rsidRDefault="00ED0C05" w:rsidP="00C204BA">
      <w:pPr>
        <w:rPr>
          <w:sz w:val="20"/>
        </w:rPr>
      </w:pPr>
      <w:proofErr w:type="spellStart"/>
      <w:r>
        <w:rPr>
          <w:sz w:val="20"/>
        </w:rPr>
        <w:t>Signature</w:t>
      </w:r>
      <w:proofErr w:type="spellEnd"/>
    </w:p>
    <w:sectPr w:rsidR="00591599" w:rsidRPr="00A0239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E4501" w14:textId="77777777" w:rsidR="00BA033A" w:rsidRDefault="00BA033A" w:rsidP="00354A60">
      <w:r>
        <w:separator/>
      </w:r>
    </w:p>
  </w:endnote>
  <w:endnote w:type="continuationSeparator" w:id="0">
    <w:p w14:paraId="7D1A7CB7" w14:textId="77777777" w:rsidR="00BA033A" w:rsidRDefault="00BA033A" w:rsidP="0035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CECB6" w14:textId="77777777" w:rsidR="00BA033A" w:rsidRDefault="00BA033A" w:rsidP="00354A60">
      <w:r>
        <w:separator/>
      </w:r>
    </w:p>
  </w:footnote>
  <w:footnote w:type="continuationSeparator" w:id="0">
    <w:p w14:paraId="11FACA36" w14:textId="77777777" w:rsidR="00BA033A" w:rsidRDefault="00BA033A" w:rsidP="0035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30" w:type="dxa"/>
      <w:tblInd w:w="-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30"/>
    </w:tblGrid>
    <w:tr w:rsidR="00354A60" w14:paraId="672FB628" w14:textId="77777777" w:rsidTr="00354A60">
      <w:trPr>
        <w:trHeight w:val="659"/>
      </w:trPr>
      <w:tc>
        <w:tcPr>
          <w:tcW w:w="10130" w:type="dxa"/>
        </w:tcPr>
        <w:p w14:paraId="7241F3B7" w14:textId="77777777" w:rsidR="00354A60" w:rsidRDefault="00354A60" w:rsidP="00354A60">
          <w:pPr>
            <w:pStyle w:val="Kopfzeile"/>
            <w:tabs>
              <w:tab w:val="clear" w:pos="4536"/>
            </w:tabs>
          </w:pPr>
        </w:p>
      </w:tc>
    </w:tr>
  </w:tbl>
  <w:p w14:paraId="2C6BFC5E" w14:textId="77777777" w:rsidR="00354A60" w:rsidRDefault="00354A60" w:rsidP="00354A60">
    <w:pPr>
      <w:pStyle w:val="Kopfzeil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223"/>
    <w:multiLevelType w:val="hybridMultilevel"/>
    <w:tmpl w:val="966076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BE4"/>
    <w:multiLevelType w:val="hybridMultilevel"/>
    <w:tmpl w:val="C2804F1C"/>
    <w:lvl w:ilvl="0" w:tplc="FAAA056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1CA7"/>
    <w:multiLevelType w:val="hybridMultilevel"/>
    <w:tmpl w:val="B69E4088"/>
    <w:lvl w:ilvl="0" w:tplc="0B3AEBB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2719"/>
    <w:multiLevelType w:val="hybridMultilevel"/>
    <w:tmpl w:val="EDF0C4FA"/>
    <w:lvl w:ilvl="0" w:tplc="78E20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3963"/>
    <w:multiLevelType w:val="hybridMultilevel"/>
    <w:tmpl w:val="54BAB658"/>
    <w:lvl w:ilvl="0" w:tplc="898A0E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66851"/>
    <w:multiLevelType w:val="hybridMultilevel"/>
    <w:tmpl w:val="E9FAA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F48EC"/>
    <w:multiLevelType w:val="hybridMultilevel"/>
    <w:tmpl w:val="E64694DE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8753D"/>
    <w:multiLevelType w:val="hybridMultilevel"/>
    <w:tmpl w:val="D2243E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1FB3"/>
    <w:multiLevelType w:val="hybridMultilevel"/>
    <w:tmpl w:val="8342E9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25FE5"/>
    <w:multiLevelType w:val="hybridMultilevel"/>
    <w:tmpl w:val="20F845EC"/>
    <w:lvl w:ilvl="0" w:tplc="BCCEA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C2059"/>
    <w:multiLevelType w:val="hybridMultilevel"/>
    <w:tmpl w:val="429A837C"/>
    <w:lvl w:ilvl="0" w:tplc="CF5483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160C"/>
    <w:multiLevelType w:val="hybridMultilevel"/>
    <w:tmpl w:val="30B0232E"/>
    <w:lvl w:ilvl="0" w:tplc="54165C5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23E2A"/>
    <w:multiLevelType w:val="hybridMultilevel"/>
    <w:tmpl w:val="61BA9A48"/>
    <w:lvl w:ilvl="0" w:tplc="E91A1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5EA2"/>
    <w:multiLevelType w:val="hybridMultilevel"/>
    <w:tmpl w:val="F77E3968"/>
    <w:lvl w:ilvl="0" w:tplc="F0BC1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6157B"/>
    <w:multiLevelType w:val="hybridMultilevel"/>
    <w:tmpl w:val="B2D8BC96"/>
    <w:lvl w:ilvl="0" w:tplc="A27E4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A5762"/>
    <w:multiLevelType w:val="hybridMultilevel"/>
    <w:tmpl w:val="BF440822"/>
    <w:lvl w:ilvl="0" w:tplc="2BBADCA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D074B"/>
    <w:multiLevelType w:val="hybridMultilevel"/>
    <w:tmpl w:val="E7B495DA"/>
    <w:lvl w:ilvl="0" w:tplc="E28A4A6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0B668B8"/>
    <w:multiLevelType w:val="hybridMultilevel"/>
    <w:tmpl w:val="42668FF2"/>
    <w:lvl w:ilvl="0" w:tplc="69C06F6E">
      <w:start w:val="1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377EC"/>
    <w:multiLevelType w:val="hybridMultilevel"/>
    <w:tmpl w:val="1FE4C410"/>
    <w:lvl w:ilvl="0" w:tplc="2488CE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C78A5"/>
    <w:multiLevelType w:val="hybridMultilevel"/>
    <w:tmpl w:val="4FF02E30"/>
    <w:lvl w:ilvl="0" w:tplc="4DF0862A">
      <w:start w:val="1"/>
      <w:numFmt w:val="decimal"/>
      <w:lvlText w:val="%1."/>
      <w:lvlJc w:val="left"/>
      <w:pPr>
        <w:ind w:left="1080" w:hanging="720"/>
      </w:pPr>
      <w:rPr>
        <w:rFonts w:ascii="Arial" w:eastAsia="Cambria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B4EE0"/>
    <w:multiLevelType w:val="hybridMultilevel"/>
    <w:tmpl w:val="44C00398"/>
    <w:lvl w:ilvl="0" w:tplc="05DAF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00D17"/>
    <w:multiLevelType w:val="hybridMultilevel"/>
    <w:tmpl w:val="1E6EABA6"/>
    <w:lvl w:ilvl="0" w:tplc="C46C07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63670"/>
    <w:multiLevelType w:val="hybridMultilevel"/>
    <w:tmpl w:val="F1341A6C"/>
    <w:lvl w:ilvl="0" w:tplc="3E9E9B94">
      <w:numFmt w:val="bullet"/>
      <w:lvlText w:val="-"/>
      <w:lvlJc w:val="left"/>
      <w:pPr>
        <w:ind w:left="786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21C62DC"/>
    <w:multiLevelType w:val="hybridMultilevel"/>
    <w:tmpl w:val="647ECF10"/>
    <w:lvl w:ilvl="0" w:tplc="08F86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16651"/>
    <w:multiLevelType w:val="hybridMultilevel"/>
    <w:tmpl w:val="D78E05EE"/>
    <w:lvl w:ilvl="0" w:tplc="1BD647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23C8F"/>
    <w:multiLevelType w:val="hybridMultilevel"/>
    <w:tmpl w:val="290C0BDA"/>
    <w:lvl w:ilvl="0" w:tplc="07D4CE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A67A9"/>
    <w:multiLevelType w:val="hybridMultilevel"/>
    <w:tmpl w:val="88EE7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320C9"/>
    <w:multiLevelType w:val="hybridMultilevel"/>
    <w:tmpl w:val="2B04A4AA"/>
    <w:lvl w:ilvl="0" w:tplc="EFC4D1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F4287F"/>
    <w:multiLevelType w:val="hybridMultilevel"/>
    <w:tmpl w:val="AE3E361C"/>
    <w:lvl w:ilvl="0" w:tplc="C826FE4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D18F4"/>
    <w:multiLevelType w:val="multilevel"/>
    <w:tmpl w:val="D78E05E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C0CA2"/>
    <w:multiLevelType w:val="hybridMultilevel"/>
    <w:tmpl w:val="1D640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B05ED"/>
    <w:multiLevelType w:val="hybridMultilevel"/>
    <w:tmpl w:val="AC049158"/>
    <w:lvl w:ilvl="0" w:tplc="86C23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37D77"/>
    <w:multiLevelType w:val="hybridMultilevel"/>
    <w:tmpl w:val="92569726"/>
    <w:lvl w:ilvl="0" w:tplc="2A3CB3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811D1"/>
    <w:multiLevelType w:val="hybridMultilevel"/>
    <w:tmpl w:val="477E36E0"/>
    <w:lvl w:ilvl="0" w:tplc="11C40C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76152"/>
    <w:multiLevelType w:val="hybridMultilevel"/>
    <w:tmpl w:val="911EA500"/>
    <w:lvl w:ilvl="0" w:tplc="4B56AC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2243F"/>
    <w:multiLevelType w:val="hybridMultilevel"/>
    <w:tmpl w:val="B50E6EE0"/>
    <w:lvl w:ilvl="0" w:tplc="89CA7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05B72"/>
    <w:multiLevelType w:val="hybridMultilevel"/>
    <w:tmpl w:val="643CB0C8"/>
    <w:lvl w:ilvl="0" w:tplc="EE106DA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0897148">
    <w:abstractNumId w:val="34"/>
  </w:num>
  <w:num w:numId="2" w16cid:durableId="705134127">
    <w:abstractNumId w:val="30"/>
  </w:num>
  <w:num w:numId="3" w16cid:durableId="1484588790">
    <w:abstractNumId w:val="22"/>
  </w:num>
  <w:num w:numId="4" w16cid:durableId="1048576409">
    <w:abstractNumId w:val="11"/>
  </w:num>
  <w:num w:numId="5" w16cid:durableId="2093235081">
    <w:abstractNumId w:val="16"/>
  </w:num>
  <w:num w:numId="6" w16cid:durableId="673529814">
    <w:abstractNumId w:val="7"/>
  </w:num>
  <w:num w:numId="7" w16cid:durableId="1516458416">
    <w:abstractNumId w:val="6"/>
  </w:num>
  <w:num w:numId="8" w16cid:durableId="688263249">
    <w:abstractNumId w:val="23"/>
  </w:num>
  <w:num w:numId="9" w16cid:durableId="1478955631">
    <w:abstractNumId w:val="1"/>
  </w:num>
  <w:num w:numId="10" w16cid:durableId="132412140">
    <w:abstractNumId w:val="4"/>
  </w:num>
  <w:num w:numId="11" w16cid:durableId="290094218">
    <w:abstractNumId w:val="31"/>
  </w:num>
  <w:num w:numId="12" w16cid:durableId="312179784">
    <w:abstractNumId w:val="36"/>
  </w:num>
  <w:num w:numId="13" w16cid:durableId="1659573853">
    <w:abstractNumId w:val="18"/>
  </w:num>
  <w:num w:numId="14" w16cid:durableId="573512784">
    <w:abstractNumId w:val="15"/>
  </w:num>
  <w:num w:numId="15" w16cid:durableId="933707871">
    <w:abstractNumId w:val="10"/>
  </w:num>
  <w:num w:numId="16" w16cid:durableId="746926553">
    <w:abstractNumId w:val="19"/>
  </w:num>
  <w:num w:numId="17" w16cid:durableId="1109009329">
    <w:abstractNumId w:val="13"/>
  </w:num>
  <w:num w:numId="18" w16cid:durableId="1072628258">
    <w:abstractNumId w:val="20"/>
  </w:num>
  <w:num w:numId="19" w16cid:durableId="689768307">
    <w:abstractNumId w:val="21"/>
  </w:num>
  <w:num w:numId="20" w16cid:durableId="330722350">
    <w:abstractNumId w:val="35"/>
  </w:num>
  <w:num w:numId="21" w16cid:durableId="1438870340">
    <w:abstractNumId w:val="33"/>
  </w:num>
  <w:num w:numId="22" w16cid:durableId="1444886961">
    <w:abstractNumId w:val="28"/>
  </w:num>
  <w:num w:numId="23" w16cid:durableId="526603788">
    <w:abstractNumId w:val="2"/>
  </w:num>
  <w:num w:numId="24" w16cid:durableId="379674343">
    <w:abstractNumId w:val="9"/>
  </w:num>
  <w:num w:numId="25" w16cid:durableId="492378127">
    <w:abstractNumId w:val="12"/>
  </w:num>
  <w:num w:numId="26" w16cid:durableId="2094662075">
    <w:abstractNumId w:val="3"/>
  </w:num>
  <w:num w:numId="27" w16cid:durableId="671026592">
    <w:abstractNumId w:val="25"/>
  </w:num>
  <w:num w:numId="28" w16cid:durableId="1201741454">
    <w:abstractNumId w:val="32"/>
  </w:num>
  <w:num w:numId="29" w16cid:durableId="2054184339">
    <w:abstractNumId w:val="24"/>
  </w:num>
  <w:num w:numId="30" w16cid:durableId="1693458985">
    <w:abstractNumId w:val="29"/>
  </w:num>
  <w:num w:numId="31" w16cid:durableId="170880162">
    <w:abstractNumId w:val="27"/>
  </w:num>
  <w:num w:numId="32" w16cid:durableId="1013652961">
    <w:abstractNumId w:val="14"/>
  </w:num>
  <w:num w:numId="33" w16cid:durableId="1307127853">
    <w:abstractNumId w:val="5"/>
  </w:num>
  <w:num w:numId="34" w16cid:durableId="1802579223">
    <w:abstractNumId w:val="8"/>
  </w:num>
  <w:num w:numId="35" w16cid:durableId="471138475">
    <w:abstractNumId w:val="0"/>
  </w:num>
  <w:num w:numId="36" w16cid:durableId="921531288">
    <w:abstractNumId w:val="17"/>
  </w:num>
  <w:num w:numId="37" w16cid:durableId="20979389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CF6"/>
    <w:rsid w:val="00012DB6"/>
    <w:rsid w:val="00013DE0"/>
    <w:rsid w:val="0008607C"/>
    <w:rsid w:val="000B2065"/>
    <w:rsid w:val="000C7740"/>
    <w:rsid w:val="001312E1"/>
    <w:rsid w:val="00146C88"/>
    <w:rsid w:val="00175D1F"/>
    <w:rsid w:val="001A5DDD"/>
    <w:rsid w:val="001C4FAC"/>
    <w:rsid w:val="001E1869"/>
    <w:rsid w:val="001E6A28"/>
    <w:rsid w:val="001F16E2"/>
    <w:rsid w:val="00203E37"/>
    <w:rsid w:val="00215B31"/>
    <w:rsid w:val="002327D1"/>
    <w:rsid w:val="00236559"/>
    <w:rsid w:val="00244F52"/>
    <w:rsid w:val="00350CE6"/>
    <w:rsid w:val="00354A60"/>
    <w:rsid w:val="00355427"/>
    <w:rsid w:val="00370389"/>
    <w:rsid w:val="003D40EC"/>
    <w:rsid w:val="004039DC"/>
    <w:rsid w:val="004150F7"/>
    <w:rsid w:val="00426E73"/>
    <w:rsid w:val="004315AD"/>
    <w:rsid w:val="004364A8"/>
    <w:rsid w:val="00483D52"/>
    <w:rsid w:val="004D7542"/>
    <w:rsid w:val="00506834"/>
    <w:rsid w:val="005101F5"/>
    <w:rsid w:val="00535498"/>
    <w:rsid w:val="0056397B"/>
    <w:rsid w:val="00590000"/>
    <w:rsid w:val="00591599"/>
    <w:rsid w:val="00622AC1"/>
    <w:rsid w:val="006475FA"/>
    <w:rsid w:val="00657B0A"/>
    <w:rsid w:val="006B1306"/>
    <w:rsid w:val="00707F53"/>
    <w:rsid w:val="007546BB"/>
    <w:rsid w:val="0076487C"/>
    <w:rsid w:val="00785BA2"/>
    <w:rsid w:val="00795C45"/>
    <w:rsid w:val="007D1948"/>
    <w:rsid w:val="007E56B7"/>
    <w:rsid w:val="008134F8"/>
    <w:rsid w:val="00815292"/>
    <w:rsid w:val="00833FA8"/>
    <w:rsid w:val="00844497"/>
    <w:rsid w:val="008505CC"/>
    <w:rsid w:val="0085762B"/>
    <w:rsid w:val="008A6F75"/>
    <w:rsid w:val="008E219A"/>
    <w:rsid w:val="0090391A"/>
    <w:rsid w:val="0094290F"/>
    <w:rsid w:val="009633E8"/>
    <w:rsid w:val="0098046D"/>
    <w:rsid w:val="00982313"/>
    <w:rsid w:val="009859D9"/>
    <w:rsid w:val="00995055"/>
    <w:rsid w:val="009D2CF6"/>
    <w:rsid w:val="009F2B2B"/>
    <w:rsid w:val="009F2BF4"/>
    <w:rsid w:val="00A01E29"/>
    <w:rsid w:val="00A02392"/>
    <w:rsid w:val="00A75C28"/>
    <w:rsid w:val="00A92347"/>
    <w:rsid w:val="00A92CDB"/>
    <w:rsid w:val="00AA080D"/>
    <w:rsid w:val="00AA5DD4"/>
    <w:rsid w:val="00AB20AB"/>
    <w:rsid w:val="00AC2261"/>
    <w:rsid w:val="00AD72E5"/>
    <w:rsid w:val="00AE4F90"/>
    <w:rsid w:val="00B13A2F"/>
    <w:rsid w:val="00B404C6"/>
    <w:rsid w:val="00B76F0E"/>
    <w:rsid w:val="00B9510F"/>
    <w:rsid w:val="00BA033A"/>
    <w:rsid w:val="00BA745F"/>
    <w:rsid w:val="00BB5B6C"/>
    <w:rsid w:val="00BD6B1E"/>
    <w:rsid w:val="00C062EF"/>
    <w:rsid w:val="00C115FE"/>
    <w:rsid w:val="00C144CC"/>
    <w:rsid w:val="00C204BA"/>
    <w:rsid w:val="00C31416"/>
    <w:rsid w:val="00C469E0"/>
    <w:rsid w:val="00C63096"/>
    <w:rsid w:val="00C960FD"/>
    <w:rsid w:val="00CA4C22"/>
    <w:rsid w:val="00CB5689"/>
    <w:rsid w:val="00CC19D2"/>
    <w:rsid w:val="00CD32F1"/>
    <w:rsid w:val="00CD4CFF"/>
    <w:rsid w:val="00CF2C63"/>
    <w:rsid w:val="00CF52F5"/>
    <w:rsid w:val="00CF55AA"/>
    <w:rsid w:val="00D055AB"/>
    <w:rsid w:val="00D05E7A"/>
    <w:rsid w:val="00D14A71"/>
    <w:rsid w:val="00D34664"/>
    <w:rsid w:val="00D728BF"/>
    <w:rsid w:val="00E07CDC"/>
    <w:rsid w:val="00E54489"/>
    <w:rsid w:val="00EA5593"/>
    <w:rsid w:val="00ED0C05"/>
    <w:rsid w:val="00ED162A"/>
    <w:rsid w:val="00EF4FF3"/>
    <w:rsid w:val="00F12E6D"/>
    <w:rsid w:val="00F44F39"/>
    <w:rsid w:val="00F52DB2"/>
    <w:rsid w:val="00F57AAB"/>
    <w:rsid w:val="00F605FE"/>
    <w:rsid w:val="00F94CF6"/>
    <w:rsid w:val="00FC5F37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BF8C7"/>
  <w15:docId w15:val="{BDFD5D85-91E3-4436-859B-C8040696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04BA"/>
    <w:pPr>
      <w:spacing w:after="0" w:line="240" w:lineRule="auto"/>
    </w:pPr>
    <w:rPr>
      <w:rFonts w:ascii="Arial" w:eastAsiaTheme="minorHAns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4A60"/>
    <w:pPr>
      <w:tabs>
        <w:tab w:val="center" w:pos="4536"/>
        <w:tab w:val="right" w:pos="9072"/>
      </w:tabs>
    </w:pPr>
    <w:rPr>
      <w:rFonts w:eastAsiaTheme="minorEastAsia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54A60"/>
  </w:style>
  <w:style w:type="paragraph" w:styleId="Fuzeile">
    <w:name w:val="footer"/>
    <w:basedOn w:val="Standard"/>
    <w:link w:val="FuzeileZchn"/>
    <w:uiPriority w:val="99"/>
    <w:unhideWhenUsed/>
    <w:rsid w:val="00354A60"/>
    <w:pPr>
      <w:tabs>
        <w:tab w:val="center" w:pos="4536"/>
        <w:tab w:val="right" w:pos="9072"/>
      </w:tabs>
    </w:pPr>
    <w:rPr>
      <w:rFonts w:eastAsiaTheme="minorEastAsia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54A6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4A60"/>
    <w:rPr>
      <w:rFonts w:ascii="Tahoma" w:eastAsiaTheme="minorEastAsia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4A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5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unhideWhenUsed/>
    <w:rsid w:val="009D2CF6"/>
  </w:style>
  <w:style w:type="character" w:styleId="Hyperlink">
    <w:name w:val="Hyperlink"/>
    <w:basedOn w:val="Absatz-Standardschriftart"/>
    <w:uiPriority w:val="99"/>
    <w:unhideWhenUsed/>
    <w:rsid w:val="009D2CF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C7740"/>
    <w:rPr>
      <w:color w:val="800080" w:themeColor="followedHyperlink"/>
      <w:u w:val="single"/>
    </w:rPr>
  </w:style>
  <w:style w:type="paragraph" w:customStyle="1" w:styleId="bodytext">
    <w:name w:val="bodytext"/>
    <w:basedOn w:val="Standard"/>
    <w:uiPriority w:val="99"/>
    <w:rsid w:val="004315AD"/>
    <w:pPr>
      <w:spacing w:before="100" w:beforeAutospacing="1" w:after="300"/>
    </w:pPr>
    <w:rPr>
      <w:rFonts w:ascii="inherit" w:eastAsia="Times New Roman" w:hAnsi="inherit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F2BF4"/>
    <w:pPr>
      <w:ind w:left="720"/>
      <w:contextualSpacing/>
    </w:pPr>
  </w:style>
  <w:style w:type="paragraph" w:customStyle="1" w:styleId="berschriftTOR2">
    <w:name w:val="Überschrift TOR2"/>
    <w:basedOn w:val="Standard"/>
    <w:qFormat/>
    <w:rsid w:val="009F2BF4"/>
    <w:pPr>
      <w:spacing w:before="120" w:after="120" w:line="288" w:lineRule="auto"/>
      <w:jc w:val="both"/>
    </w:pPr>
    <w:rPr>
      <w:b/>
      <w:sz w:val="20"/>
    </w:rPr>
  </w:style>
  <w:style w:type="paragraph" w:customStyle="1" w:styleId="Default">
    <w:name w:val="Default"/>
    <w:rsid w:val="009F2B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44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44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4497"/>
    <w:rPr>
      <w:rFonts w:ascii="Arial" w:eastAsiaTheme="minorHAnsi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44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4497"/>
    <w:rPr>
      <w:rFonts w:ascii="Arial" w:eastAsiaTheme="minorHAnsi" w:hAnsi="Arial"/>
      <w:b/>
      <w:bCs/>
      <w:sz w:val="20"/>
      <w:szCs w:val="20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C204BA"/>
    <w:rPr>
      <w:sz w:val="24"/>
      <w:szCs w:val="21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204BA"/>
    <w:rPr>
      <w:rFonts w:ascii="Arial" w:eastAsiaTheme="minorHAnsi" w:hAnsi="Ari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sch_cla\AppData\Roaming\Microsoft\Templates\Vorlage%20FONAP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67CDC416BA5545AAD6F1E29B501186" ma:contentTypeVersion="13" ma:contentTypeDescription="Ein neues Dokument erstellen." ma:contentTypeScope="" ma:versionID="b01405dfce8e0920681a3a9816224aaf">
  <xsd:schema xmlns:xsd="http://www.w3.org/2001/XMLSchema" xmlns:xs="http://www.w3.org/2001/XMLSchema" xmlns:p="http://schemas.microsoft.com/office/2006/metadata/properties" xmlns:ns2="0fb4dc19-328f-48b8-9f88-4acae9cad144" xmlns:ns3="b7a02e66-5040-4fb6-a7e6-042a5e46f781" targetNamespace="http://schemas.microsoft.com/office/2006/metadata/properties" ma:root="true" ma:fieldsID="b4fea9a77ffa64474551e54f9f0c072c" ns2:_="" ns3:_="">
    <xsd:import namespace="0fb4dc19-328f-48b8-9f88-4acae9cad144"/>
    <xsd:import namespace="b7a02e66-5040-4fb6-a7e6-042a5e46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dc19-328f-48b8-9f88-4acae9cad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02e66-5040-4fb6-a7e6-042a5e46f7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8e7f46-9810-4afc-8522-dca7ae4c943c}" ma:internalName="TaxCatchAll" ma:showField="CatchAllData" ma:web="b7a02e66-5040-4fb6-a7e6-042a5e46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4dc19-328f-48b8-9f88-4acae9cad144">
      <Terms xmlns="http://schemas.microsoft.com/office/infopath/2007/PartnerControls"/>
    </lcf76f155ced4ddcb4097134ff3c332f>
    <TaxCatchAll xmlns="b7a02e66-5040-4fb6-a7e6-042a5e46f781" xsi:nil="true"/>
  </documentManagement>
</p:properties>
</file>

<file path=customXml/itemProps1.xml><?xml version="1.0" encoding="utf-8"?>
<ds:datastoreItem xmlns:ds="http://schemas.openxmlformats.org/officeDocument/2006/customXml" ds:itemID="{F52EAEB9-1173-4A56-AC1D-21D010D39F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88754A-9AB2-4165-AEB8-00CE31C40EB6}"/>
</file>

<file path=customXml/itemProps3.xml><?xml version="1.0" encoding="utf-8"?>
<ds:datastoreItem xmlns:ds="http://schemas.openxmlformats.org/officeDocument/2006/customXml" ds:itemID="{5D4D0AB3-B553-4657-B8A3-D987F293B617}"/>
</file>

<file path=customXml/itemProps4.xml><?xml version="1.0" encoding="utf-8"?>
<ds:datastoreItem xmlns:ds="http://schemas.openxmlformats.org/officeDocument/2006/customXml" ds:itemID="{3BD3B810-A09B-47DD-B4BB-53A1F2C0954D}"/>
</file>

<file path=docProps/app.xml><?xml version="1.0" encoding="utf-8"?>
<Properties xmlns="http://schemas.openxmlformats.org/officeDocument/2006/extended-properties" xmlns:vt="http://schemas.openxmlformats.org/officeDocument/2006/docPropsVTypes">
  <Template>Vorlage FONAP.dotx</Template>
  <TotalTime>0</TotalTime>
  <Pages>1</Pages>
  <Words>91</Words>
  <Characters>662</Characters>
  <Application>Microsoft Office Word</Application>
  <DocSecurity>0</DocSecurity>
  <Lines>38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Adji Malika Woulimata Sarr</dc:creator>
  <cp:lastModifiedBy>Sarr, Adji Malika Woulimata GIZ</cp:lastModifiedBy>
  <cp:revision>2</cp:revision>
  <cp:lastPrinted>2017-04-26T06:43:00Z</cp:lastPrinted>
  <dcterms:created xsi:type="dcterms:W3CDTF">2024-05-07T09:57:00Z</dcterms:created>
  <dcterms:modified xsi:type="dcterms:W3CDTF">2024-05-07T09:57:00Z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0x010100AE67CDC416BA5545AAD6F1E29B501186</vt:lpwstr>
  </property>
</Properties>
</file>